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528B5DE" w:rsidR="00EC05A7" w:rsidRPr="00BB261D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BB261D">
        <w:rPr>
          <w:kern w:val="3"/>
          <w:lang w:val="sr-Cyrl-RS" w:eastAsia="ar-SA"/>
        </w:rPr>
        <w:t>07.09.2026.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3DC1660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BB261D">
        <w:rPr>
          <w:b/>
          <w:bCs/>
          <w:kern w:val="3"/>
          <w:lang w:val="sr-Cyrl-RS" w:eastAsia="ar-SA"/>
        </w:rPr>
        <w:t xml:space="preserve"> Носећа папуча пуне стране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55FE195" w:rsidR="00EC05A7" w:rsidRPr="00BB26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BB261D">
        <w:rPr>
          <w:b/>
          <w:kern w:val="3"/>
          <w:lang w:val="sr-Cyrl-RS" w:eastAsia="ar-SA"/>
        </w:rPr>
        <w:t xml:space="preserve"> 300.000,00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8DF82F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BB261D">
        <w:rPr>
          <w:kern w:val="3"/>
          <w:lang w:val="sr-Cyrl-RS" w:eastAsia="ar-SA"/>
        </w:rPr>
        <w:t xml:space="preserve"> 08.09.2026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4812F342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BB261D">
        <w:rPr>
          <w:b/>
          <w:bCs/>
          <w:lang w:val="sr-Cyrl-RS"/>
        </w:rPr>
        <w:br/>
        <w:t>Милан Пешић: 063/ 113-45-73</w:t>
      </w:r>
    </w:p>
    <w:sectPr w:rsidR="00A3396B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64DE" w14:textId="77777777" w:rsidR="00E53542" w:rsidRDefault="00E53542">
      <w:r>
        <w:separator/>
      </w:r>
    </w:p>
  </w:endnote>
  <w:endnote w:type="continuationSeparator" w:id="0">
    <w:p w14:paraId="483DCD87" w14:textId="77777777" w:rsidR="00E53542" w:rsidRDefault="00E5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51CE" w14:textId="77777777" w:rsidR="00E53542" w:rsidRDefault="00E53542">
      <w:r>
        <w:separator/>
      </w:r>
    </w:p>
  </w:footnote>
  <w:footnote w:type="continuationSeparator" w:id="0">
    <w:p w14:paraId="70E34232" w14:textId="77777777" w:rsidR="00E53542" w:rsidRDefault="00E53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028881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6640B"/>
    <w:rsid w:val="0039006E"/>
    <w:rsid w:val="00434B37"/>
    <w:rsid w:val="004913EC"/>
    <w:rsid w:val="004A0C57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BB261D"/>
    <w:rsid w:val="00C869B3"/>
    <w:rsid w:val="00CB64FA"/>
    <w:rsid w:val="00D409D4"/>
    <w:rsid w:val="00DE678A"/>
    <w:rsid w:val="00DF5CD7"/>
    <w:rsid w:val="00E34ADE"/>
    <w:rsid w:val="00E45924"/>
    <w:rsid w:val="00E53542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2026-09-07T10:20:00Z</dcterms:modified>
</cp:coreProperties>
</file>